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08E34" w14:textId="77777777" w:rsidR="005B2C41" w:rsidRPr="00651A9E" w:rsidRDefault="005B2C41" w:rsidP="005B2C41">
      <w:pPr>
        <w:spacing w:after="0"/>
        <w:ind w:left="1980" w:right="720"/>
        <w:rPr>
          <w:rFonts w:ascii="Avenir LT Std 45 Book" w:hAnsi="Avenir LT Std 45 Book"/>
          <w:b/>
          <w:color w:val="4C4E50"/>
        </w:rPr>
      </w:pPr>
      <w:r w:rsidRPr="00651A9E">
        <w:rPr>
          <w:rFonts w:ascii="Avenir LT Std 45 Book" w:hAnsi="Avenir LT Std 45 Book"/>
          <w:b/>
          <w:color w:val="4C4E50"/>
        </w:rPr>
        <w:t>BELLEVUE CONVENTION CENTER AUTHORITY</w:t>
      </w:r>
    </w:p>
    <w:p w14:paraId="472C4093" w14:textId="77777777" w:rsidR="005B2C41" w:rsidRPr="00651A9E" w:rsidRDefault="005B2C41" w:rsidP="005B2C41">
      <w:pPr>
        <w:spacing w:after="0"/>
        <w:ind w:left="1980" w:right="720"/>
        <w:rPr>
          <w:rFonts w:ascii="Avenir LT Std 45 Book" w:hAnsi="Avenir LT Std 45 Book"/>
          <w:color w:val="4C4E50"/>
        </w:rPr>
      </w:pPr>
      <w:r>
        <w:rPr>
          <w:rFonts w:ascii="Avenir LT Std 45 Book" w:hAnsi="Avenir LT Std 45 Book"/>
          <w:color w:val="4C4E50"/>
        </w:rPr>
        <w:t>Board Meeting</w:t>
      </w:r>
      <w:r w:rsidRPr="00651A9E">
        <w:rPr>
          <w:rFonts w:ascii="Avenir LT Std 45 Book" w:hAnsi="Avenir LT Std 45 Book"/>
          <w:color w:val="4C4E50"/>
        </w:rPr>
        <w:t xml:space="preserve"> –</w:t>
      </w:r>
      <w:r>
        <w:rPr>
          <w:rFonts w:ascii="Avenir LT Std 45 Book" w:hAnsi="Avenir LT Std 45 Book"/>
          <w:color w:val="4C4E50"/>
        </w:rPr>
        <w:t xml:space="preserve"> </w:t>
      </w:r>
      <w:r w:rsidRPr="00651A9E">
        <w:rPr>
          <w:rFonts w:ascii="Avenir LT Std 45 Book" w:hAnsi="Avenir LT Std 45 Book"/>
          <w:color w:val="4C4E50"/>
        </w:rPr>
        <w:t>AGENDA</w:t>
      </w:r>
    </w:p>
    <w:p w14:paraId="07B61F86" w14:textId="308FA838" w:rsidR="005B2C41" w:rsidRDefault="005B2C41" w:rsidP="005B2C41">
      <w:pPr>
        <w:spacing w:after="0"/>
        <w:ind w:left="1980" w:right="720"/>
        <w:rPr>
          <w:rFonts w:ascii="Avenir LT Std 45 Book" w:hAnsi="Avenir LT Std 45 Book"/>
          <w:color w:val="4C4E50"/>
        </w:rPr>
      </w:pPr>
      <w:r>
        <w:rPr>
          <w:rFonts w:ascii="Avenir LT Std 45 Book" w:hAnsi="Avenir LT Std 45 Book"/>
          <w:color w:val="4C4E50"/>
        </w:rPr>
        <w:t xml:space="preserve">Tuesday, </w:t>
      </w:r>
      <w:r w:rsidR="00A60599">
        <w:rPr>
          <w:rFonts w:ascii="Avenir LT Std 45 Book" w:hAnsi="Avenir LT Std 45 Book"/>
          <w:color w:val="4C4E50"/>
        </w:rPr>
        <w:t xml:space="preserve">September </w:t>
      </w:r>
      <w:r w:rsidR="00853D4E">
        <w:rPr>
          <w:rFonts w:ascii="Avenir LT Std 45 Book" w:hAnsi="Avenir LT Std 45 Book"/>
          <w:color w:val="4C4E50"/>
        </w:rPr>
        <w:t>2</w:t>
      </w:r>
      <w:r w:rsidR="00A60599">
        <w:rPr>
          <w:rFonts w:ascii="Avenir LT Std 45 Book" w:hAnsi="Avenir LT Std 45 Book"/>
          <w:color w:val="4C4E50"/>
        </w:rPr>
        <w:t>2</w:t>
      </w:r>
      <w:r>
        <w:rPr>
          <w:rFonts w:ascii="Avenir LT Std 45 Book" w:hAnsi="Avenir LT Std 45 Book"/>
          <w:color w:val="4C4E50"/>
        </w:rPr>
        <w:t xml:space="preserve">, </w:t>
      </w:r>
      <w:r w:rsidRPr="00651A9E">
        <w:rPr>
          <w:rFonts w:ascii="Avenir LT Std 45 Book" w:hAnsi="Avenir LT Std 45 Book"/>
          <w:color w:val="4C4E50"/>
        </w:rPr>
        <w:t>20</w:t>
      </w:r>
      <w:r>
        <w:rPr>
          <w:rFonts w:ascii="Avenir LT Std 45 Book" w:hAnsi="Avenir LT Std 45 Book"/>
          <w:color w:val="4C4E50"/>
        </w:rPr>
        <w:t>26</w:t>
      </w:r>
      <w:r w:rsidRPr="00651A9E">
        <w:rPr>
          <w:rFonts w:ascii="Avenir LT Std 45 Book" w:hAnsi="Avenir LT Std 45 Book"/>
          <w:color w:val="4C4E50"/>
        </w:rPr>
        <w:t xml:space="preserve"> @ </w:t>
      </w:r>
      <w:r>
        <w:rPr>
          <w:rFonts w:ascii="Avenir LT Std 45 Book" w:hAnsi="Avenir LT Std 45 Book"/>
          <w:color w:val="4C4E50"/>
        </w:rPr>
        <w:t>8:30am</w:t>
      </w:r>
    </w:p>
    <w:p w14:paraId="70E3FC2B" w14:textId="77777777" w:rsidR="005B2C41" w:rsidRDefault="005B2C41" w:rsidP="005B2C41">
      <w:pPr>
        <w:spacing w:after="0"/>
        <w:ind w:left="1980" w:right="720"/>
        <w:rPr>
          <w:rFonts w:ascii="Avenir LT Std 45 Book" w:hAnsi="Avenir LT Std 45 Book"/>
          <w:color w:val="4C4E50"/>
        </w:rPr>
      </w:pPr>
      <w:r>
        <w:rPr>
          <w:rFonts w:ascii="Avenir LT Std 45 Book" w:hAnsi="Avenir LT Std 45 Book"/>
          <w:color w:val="4C4E50"/>
        </w:rPr>
        <w:t>Meydenbauer Center – Room 303 or Online Via Zoom (link below)</w:t>
      </w:r>
    </w:p>
    <w:p w14:paraId="754DE911" w14:textId="77777777" w:rsidR="005B2C41" w:rsidRPr="00651A9E" w:rsidRDefault="005B2C41" w:rsidP="005B2C41">
      <w:pPr>
        <w:spacing w:after="0"/>
        <w:ind w:left="1980" w:right="720"/>
        <w:rPr>
          <w:rFonts w:ascii="Avenir LT Std 45 Book" w:hAnsi="Avenir LT Std 45 Book"/>
          <w:color w:val="4C4E50"/>
        </w:rPr>
      </w:pPr>
    </w:p>
    <w:p w14:paraId="48F31D4C" w14:textId="77777777" w:rsidR="005B2C41" w:rsidRPr="00651A9E" w:rsidRDefault="005B2C41" w:rsidP="005B2C41">
      <w:pPr>
        <w:pStyle w:val="ListParagraph"/>
        <w:numPr>
          <w:ilvl w:val="0"/>
          <w:numId w:val="1"/>
        </w:numPr>
        <w:spacing w:after="0"/>
        <w:ind w:left="2340" w:right="720" w:hanging="270"/>
        <w:rPr>
          <w:rFonts w:ascii="Avenir LT Std 45 Book" w:hAnsi="Avenir LT Std 45 Book"/>
          <w:b/>
          <w:color w:val="4C4E50"/>
        </w:rPr>
      </w:pPr>
      <w:r w:rsidRPr="00651A9E">
        <w:rPr>
          <w:rFonts w:ascii="Avenir LT Std 45 Book" w:hAnsi="Avenir LT Std 45 Book"/>
          <w:b/>
          <w:color w:val="4C4E50"/>
        </w:rPr>
        <w:t>Call to Order</w:t>
      </w:r>
    </w:p>
    <w:p w14:paraId="31B7CAA5" w14:textId="77777777" w:rsidR="005B2C41" w:rsidRPr="00651A9E" w:rsidRDefault="005B2C41" w:rsidP="005B2C41">
      <w:pPr>
        <w:pStyle w:val="ListParagraph"/>
        <w:numPr>
          <w:ilvl w:val="0"/>
          <w:numId w:val="1"/>
        </w:numPr>
        <w:spacing w:after="0"/>
        <w:ind w:left="2340" w:right="720" w:hanging="270"/>
        <w:rPr>
          <w:rFonts w:ascii="Avenir LT Std 45 Book" w:hAnsi="Avenir LT Std 45 Book"/>
          <w:b/>
          <w:color w:val="4C4E50"/>
        </w:rPr>
      </w:pPr>
      <w:r w:rsidRPr="00651A9E">
        <w:rPr>
          <w:rFonts w:ascii="Avenir LT Std 45 Book" w:hAnsi="Avenir LT Std 45 Book"/>
          <w:b/>
          <w:color w:val="4C4E50"/>
        </w:rPr>
        <w:t>Attendance</w:t>
      </w:r>
    </w:p>
    <w:p w14:paraId="72E5F434" w14:textId="77777777" w:rsidR="005B2C41" w:rsidRDefault="005B2C41" w:rsidP="005B2C41">
      <w:pPr>
        <w:pStyle w:val="ListParagraph"/>
        <w:numPr>
          <w:ilvl w:val="0"/>
          <w:numId w:val="1"/>
        </w:numPr>
        <w:spacing w:after="0"/>
        <w:ind w:left="2340" w:right="720" w:hanging="270"/>
        <w:rPr>
          <w:rFonts w:ascii="Avenir LT Std 45 Book" w:hAnsi="Avenir LT Std 45 Book"/>
          <w:b/>
          <w:color w:val="4C4E50"/>
        </w:rPr>
      </w:pPr>
      <w:r>
        <w:rPr>
          <w:rFonts w:ascii="Avenir LT Std 45 Book" w:hAnsi="Avenir LT Std 45 Book"/>
          <w:b/>
          <w:color w:val="4C4E50"/>
        </w:rPr>
        <w:t>Consent Agenda</w:t>
      </w:r>
    </w:p>
    <w:p w14:paraId="7AD66E0A" w14:textId="7C4FC618" w:rsidR="005B2C41" w:rsidRPr="00282D47" w:rsidRDefault="005B2C41" w:rsidP="005B2C41">
      <w:pPr>
        <w:pStyle w:val="ListParagraph"/>
        <w:numPr>
          <w:ilvl w:val="0"/>
          <w:numId w:val="2"/>
        </w:numPr>
        <w:spacing w:after="0" w:line="256" w:lineRule="auto"/>
        <w:ind w:left="3420" w:right="720"/>
        <w:rPr>
          <w:rFonts w:ascii="Avenir LT Std 45 Book" w:hAnsi="Avenir LT Std 45 Book"/>
          <w:i/>
          <w:color w:val="4C4E50"/>
        </w:rPr>
      </w:pPr>
      <w:r>
        <w:rPr>
          <w:rFonts w:ascii="Avenir LT Std 45 Book" w:hAnsi="Avenir LT Std 45 Book"/>
          <w:i/>
          <w:color w:val="4C4E50"/>
        </w:rPr>
        <w:t>Approval of Minutes –</w:t>
      </w:r>
      <w:r w:rsidR="00AB6EA3">
        <w:rPr>
          <w:rFonts w:ascii="Avenir LT Std 45 Book" w:hAnsi="Avenir LT Std 45 Book"/>
          <w:i/>
          <w:color w:val="4C4E50"/>
        </w:rPr>
        <w:t xml:space="preserve"> </w:t>
      </w:r>
      <w:r w:rsidR="00A60599">
        <w:rPr>
          <w:rFonts w:ascii="Avenir LT Std 45 Book" w:hAnsi="Avenir LT Std 45 Book"/>
          <w:i/>
          <w:color w:val="4C4E50"/>
        </w:rPr>
        <w:t>August 25</w:t>
      </w:r>
      <w:r>
        <w:rPr>
          <w:rFonts w:ascii="Avenir LT Std 45 Book" w:hAnsi="Avenir LT Std 45 Book"/>
          <w:i/>
          <w:color w:val="4C4E50"/>
        </w:rPr>
        <w:t xml:space="preserve">, 2026 </w:t>
      </w:r>
      <w:r w:rsidRPr="00516984">
        <w:rPr>
          <w:rFonts w:ascii="Avenir LT Std 45 Book" w:hAnsi="Avenir LT Std 45 Book"/>
          <w:i/>
          <w:color w:val="4C4E50"/>
          <w:sz w:val="16"/>
          <w:szCs w:val="16"/>
        </w:rPr>
        <w:t>(document)</w:t>
      </w:r>
    </w:p>
    <w:p w14:paraId="0F487F48" w14:textId="77777777" w:rsidR="005B2C41" w:rsidRPr="00516984" w:rsidRDefault="005B2C41" w:rsidP="005B2C41">
      <w:pPr>
        <w:pStyle w:val="ListParagraph"/>
        <w:numPr>
          <w:ilvl w:val="0"/>
          <w:numId w:val="2"/>
        </w:numPr>
        <w:spacing w:after="0" w:line="256" w:lineRule="auto"/>
        <w:ind w:left="3420" w:right="720"/>
        <w:rPr>
          <w:rFonts w:ascii="Avenir LT Std 45 Book" w:hAnsi="Avenir LT Std 45 Book"/>
          <w:i/>
          <w:color w:val="4C4E50"/>
        </w:rPr>
      </w:pPr>
      <w:r>
        <w:rPr>
          <w:rFonts w:ascii="Avenir LT Std 45 Book" w:hAnsi="Avenir LT Std 45 Book"/>
          <w:i/>
          <w:color w:val="4C4E50"/>
        </w:rPr>
        <w:t xml:space="preserve">Review/Approval of voucher and payroll expenditures </w:t>
      </w:r>
      <w:r w:rsidRPr="00251A6A">
        <w:rPr>
          <w:rFonts w:ascii="Avenir LT Std 45 Book" w:hAnsi="Avenir LT Std 45 Book"/>
          <w:i/>
          <w:color w:val="4C4E50"/>
          <w:sz w:val="16"/>
          <w:szCs w:val="16"/>
        </w:rPr>
        <w:t>(document)</w:t>
      </w:r>
    </w:p>
    <w:p w14:paraId="6B479431" w14:textId="77777777" w:rsidR="005B2C41" w:rsidRDefault="005B2C41" w:rsidP="005B2C41">
      <w:pPr>
        <w:tabs>
          <w:tab w:val="left" w:pos="2340"/>
        </w:tabs>
        <w:spacing w:after="0"/>
        <w:ind w:left="2430" w:right="720" w:hanging="630"/>
        <w:rPr>
          <w:rFonts w:ascii="Avenir LT Std 45 Book" w:hAnsi="Avenir LT Std 45 Book"/>
          <w:b/>
          <w:color w:val="4C4E50"/>
        </w:rPr>
      </w:pPr>
    </w:p>
    <w:p w14:paraId="340D0DFE" w14:textId="77777777" w:rsidR="005B2C41" w:rsidRDefault="005B2C41" w:rsidP="005B2C41">
      <w:pPr>
        <w:tabs>
          <w:tab w:val="left" w:pos="2340"/>
        </w:tabs>
        <w:spacing w:after="0"/>
        <w:ind w:left="2430" w:right="720" w:hanging="630"/>
        <w:rPr>
          <w:rFonts w:ascii="Avenir LT Std 45 Book" w:hAnsi="Avenir LT Std 45 Book"/>
          <w:b/>
          <w:color w:val="4C4E50"/>
        </w:rPr>
      </w:pPr>
      <w:r>
        <w:rPr>
          <w:rFonts w:ascii="Avenir LT Std 45 Book" w:hAnsi="Avenir LT Std 45 Book"/>
          <w:b/>
          <w:color w:val="4C4E50"/>
        </w:rPr>
        <w:t xml:space="preserve"> </w:t>
      </w:r>
      <w:r w:rsidRPr="002F2947">
        <w:rPr>
          <w:rFonts w:ascii="Avenir LT Std 45 Book" w:hAnsi="Avenir LT Std 45 Book"/>
          <w:b/>
          <w:color w:val="4C4E50"/>
        </w:rPr>
        <w:t>IV.</w:t>
      </w:r>
      <w:r>
        <w:rPr>
          <w:rFonts w:ascii="Avenir LT Std 45 Book" w:hAnsi="Avenir LT Std 45 Book"/>
          <w:b/>
          <w:color w:val="4C4E50"/>
        </w:rPr>
        <w:tab/>
      </w:r>
      <w:r w:rsidRPr="002F2947">
        <w:rPr>
          <w:rFonts w:ascii="Avenir LT Std 45 Book" w:hAnsi="Avenir LT Std 45 Book"/>
          <w:b/>
          <w:color w:val="4C4E50"/>
        </w:rPr>
        <w:t>Chairman’s Report</w:t>
      </w:r>
      <w:r>
        <w:rPr>
          <w:rFonts w:ascii="Avenir LT Std 45 Book" w:hAnsi="Avenir LT Std 45 Book"/>
          <w:b/>
          <w:color w:val="4C4E50"/>
        </w:rPr>
        <w:t xml:space="preserve"> </w:t>
      </w:r>
    </w:p>
    <w:p w14:paraId="73DE9C37" w14:textId="77777777" w:rsidR="005B2C41" w:rsidRDefault="005B2C41" w:rsidP="005B2C41">
      <w:pPr>
        <w:tabs>
          <w:tab w:val="left" w:pos="2340"/>
        </w:tabs>
        <w:spacing w:after="0"/>
        <w:ind w:left="2430" w:right="720" w:hanging="630"/>
        <w:rPr>
          <w:rFonts w:ascii="Avenir LT Std 45 Book" w:hAnsi="Avenir LT Std 45 Book"/>
          <w:b/>
          <w:color w:val="4C4E50"/>
        </w:rPr>
      </w:pPr>
    </w:p>
    <w:p w14:paraId="3E1BED1B" w14:textId="77777777" w:rsidR="005B2C41" w:rsidRPr="0046360F" w:rsidRDefault="005B2C41" w:rsidP="005B2C41">
      <w:pPr>
        <w:tabs>
          <w:tab w:val="left" w:pos="2340"/>
        </w:tabs>
        <w:spacing w:after="0"/>
        <w:ind w:left="2430" w:right="720" w:hanging="630"/>
        <w:rPr>
          <w:rFonts w:ascii="Avenir LT Std 45 Book" w:hAnsi="Avenir LT Std 45 Book"/>
          <w:i/>
          <w:color w:val="4C4E50"/>
          <w:sz w:val="16"/>
          <w:szCs w:val="16"/>
        </w:rPr>
      </w:pPr>
      <w:r w:rsidRPr="0046360F">
        <w:rPr>
          <w:rFonts w:ascii="Avenir LT Std 45 Book" w:hAnsi="Avenir LT Std 45 Book"/>
          <w:b/>
          <w:color w:val="4C4E50"/>
        </w:rPr>
        <w:t xml:space="preserve">  </w:t>
      </w:r>
      <w:r>
        <w:rPr>
          <w:rFonts w:ascii="Avenir LT Std 45 Book" w:hAnsi="Avenir LT Std 45 Book"/>
          <w:b/>
          <w:color w:val="4C4E50"/>
        </w:rPr>
        <w:t xml:space="preserve">V.     Staff and Committee </w:t>
      </w:r>
      <w:r w:rsidRPr="0046360F">
        <w:rPr>
          <w:rFonts w:ascii="Avenir LT Std 45 Book" w:hAnsi="Avenir LT Std 45 Book"/>
          <w:b/>
          <w:color w:val="4C4E50"/>
        </w:rPr>
        <w:t>Report</w:t>
      </w:r>
      <w:r>
        <w:rPr>
          <w:rFonts w:ascii="Avenir LT Std 45 Book" w:hAnsi="Avenir LT Std 45 Book"/>
          <w:b/>
          <w:color w:val="4C4E50"/>
        </w:rPr>
        <w:t>s</w:t>
      </w:r>
    </w:p>
    <w:p w14:paraId="4FA97042" w14:textId="77777777" w:rsidR="008A31D1" w:rsidRDefault="008A31D1" w:rsidP="005B2C41">
      <w:pPr>
        <w:pStyle w:val="ListParagraph"/>
        <w:numPr>
          <w:ilvl w:val="0"/>
          <w:numId w:val="2"/>
        </w:numPr>
        <w:spacing w:after="0" w:line="256" w:lineRule="auto"/>
        <w:ind w:left="3420" w:right="720"/>
        <w:rPr>
          <w:rFonts w:ascii="Avenir LT Std 45 Book" w:hAnsi="Avenir LT Std 45 Book"/>
          <w:i/>
          <w:color w:val="4C4E50"/>
        </w:rPr>
      </w:pPr>
      <w:r>
        <w:rPr>
          <w:rFonts w:ascii="Avenir LT Std 45 Book" w:hAnsi="Avenir LT Std 45 Book"/>
          <w:i/>
          <w:color w:val="4C4E50"/>
        </w:rPr>
        <w:t>Executive Report</w:t>
      </w:r>
    </w:p>
    <w:p w14:paraId="5063F9DA" w14:textId="71FE9BBC" w:rsidR="005B2C41" w:rsidRDefault="005B2C41" w:rsidP="005B2C41">
      <w:pPr>
        <w:pStyle w:val="ListParagraph"/>
        <w:numPr>
          <w:ilvl w:val="0"/>
          <w:numId w:val="2"/>
        </w:numPr>
        <w:spacing w:after="0" w:line="256" w:lineRule="auto"/>
        <w:ind w:left="3420" w:right="720"/>
        <w:rPr>
          <w:rFonts w:ascii="Avenir LT Std 45 Book" w:hAnsi="Avenir LT Std 45 Book"/>
          <w:i/>
          <w:color w:val="4C4E50"/>
        </w:rPr>
      </w:pPr>
      <w:r>
        <w:rPr>
          <w:rFonts w:ascii="Avenir LT Std 45 Book" w:hAnsi="Avenir LT Std 45 Book"/>
          <w:i/>
          <w:color w:val="4C4E50"/>
        </w:rPr>
        <w:t>Finance Committee</w:t>
      </w:r>
    </w:p>
    <w:p w14:paraId="26750041" w14:textId="77777777" w:rsidR="005B2C41" w:rsidRDefault="005B2C41" w:rsidP="005B2C41">
      <w:pPr>
        <w:pStyle w:val="ListParagraph"/>
        <w:numPr>
          <w:ilvl w:val="0"/>
          <w:numId w:val="2"/>
        </w:numPr>
        <w:spacing w:after="0" w:line="256" w:lineRule="auto"/>
        <w:ind w:left="3420" w:right="720"/>
        <w:rPr>
          <w:rFonts w:ascii="Avenir LT Std 45 Book" w:hAnsi="Avenir LT Std 45 Book"/>
          <w:i/>
          <w:color w:val="4C4E50"/>
        </w:rPr>
      </w:pPr>
      <w:r>
        <w:rPr>
          <w:rFonts w:ascii="Avenir LT Std 45 Book" w:hAnsi="Avenir LT Std 45 Book"/>
          <w:i/>
          <w:color w:val="4C4E50"/>
        </w:rPr>
        <w:t>Marketing Committee</w:t>
      </w:r>
    </w:p>
    <w:p w14:paraId="71979234" w14:textId="77777777" w:rsidR="005B2C41" w:rsidRDefault="005B2C41" w:rsidP="005B2C41">
      <w:pPr>
        <w:pStyle w:val="ListParagraph"/>
        <w:numPr>
          <w:ilvl w:val="1"/>
          <w:numId w:val="2"/>
        </w:numPr>
        <w:spacing w:after="0" w:line="256" w:lineRule="auto"/>
        <w:ind w:right="720"/>
        <w:rPr>
          <w:rFonts w:ascii="Avenir LT Std 45 Book" w:hAnsi="Avenir LT Std 45 Book"/>
          <w:i/>
          <w:color w:val="4C4E50"/>
        </w:rPr>
      </w:pPr>
      <w:r>
        <w:rPr>
          <w:rFonts w:ascii="Avenir LT Std 45 Book" w:hAnsi="Avenir LT Std 45 Book"/>
          <w:i/>
          <w:color w:val="4C4E50"/>
        </w:rPr>
        <w:t>Meydenbauer Center</w:t>
      </w:r>
    </w:p>
    <w:p w14:paraId="5ED0D7DD" w14:textId="77777777" w:rsidR="005B2C41" w:rsidRDefault="005B2C41" w:rsidP="005B2C41">
      <w:pPr>
        <w:pStyle w:val="ListParagraph"/>
        <w:numPr>
          <w:ilvl w:val="1"/>
          <w:numId w:val="2"/>
        </w:numPr>
        <w:spacing w:after="0" w:line="256" w:lineRule="auto"/>
        <w:ind w:right="720"/>
        <w:rPr>
          <w:rFonts w:ascii="Avenir LT Std 45 Book" w:hAnsi="Avenir LT Std 45 Book"/>
          <w:i/>
          <w:color w:val="4C4E50"/>
        </w:rPr>
      </w:pPr>
      <w:r>
        <w:rPr>
          <w:rFonts w:ascii="Avenir LT Std 45 Book" w:hAnsi="Avenir LT Std 45 Book"/>
          <w:i/>
          <w:color w:val="4C4E50"/>
        </w:rPr>
        <w:t>Visit Bellevue</w:t>
      </w:r>
    </w:p>
    <w:p w14:paraId="187B3296" w14:textId="77777777" w:rsidR="00AB6EA3" w:rsidRPr="00AB6EA3" w:rsidRDefault="005B2C41" w:rsidP="005B2C41">
      <w:pPr>
        <w:pStyle w:val="ListParagraph"/>
        <w:numPr>
          <w:ilvl w:val="0"/>
          <w:numId w:val="2"/>
        </w:numPr>
        <w:spacing w:after="0" w:line="256" w:lineRule="auto"/>
        <w:ind w:left="3420" w:right="720"/>
        <w:rPr>
          <w:rFonts w:ascii="Avenir LT Std 45 Book" w:hAnsi="Avenir LT Std 45 Book"/>
          <w:i/>
          <w:color w:val="4C4E50"/>
        </w:rPr>
      </w:pPr>
      <w:r>
        <w:rPr>
          <w:rFonts w:ascii="Avenir LT Std 45 Book" w:hAnsi="Avenir LT Std 45 Book"/>
          <w:iCs/>
          <w:color w:val="4C4E50"/>
        </w:rPr>
        <w:t>Facilities Committee</w:t>
      </w:r>
    </w:p>
    <w:p w14:paraId="5A33E2AC" w14:textId="77777777" w:rsidR="005B2C41" w:rsidRPr="00AC5CF3" w:rsidRDefault="005B2C41" w:rsidP="005B2C41">
      <w:pPr>
        <w:pStyle w:val="ListParagraph"/>
        <w:spacing w:after="0" w:line="256" w:lineRule="auto"/>
        <w:ind w:left="3420" w:right="720"/>
        <w:rPr>
          <w:rFonts w:ascii="Avenir LT Std 45 Book" w:hAnsi="Avenir LT Std 45 Book"/>
          <w:i/>
          <w:color w:val="4C4E50"/>
        </w:rPr>
      </w:pPr>
    </w:p>
    <w:p w14:paraId="138BBC93" w14:textId="0063E6BC" w:rsidR="005B2C41" w:rsidRPr="00055384" w:rsidRDefault="005B2C41" w:rsidP="005B2C41">
      <w:pPr>
        <w:spacing w:after="0"/>
        <w:ind w:left="2340" w:right="720" w:hanging="450"/>
        <w:rPr>
          <w:rFonts w:ascii="Avenir LT Std 45 Book" w:hAnsi="Avenir LT Std 45 Book"/>
          <w:b/>
          <w:color w:val="4C4E50"/>
        </w:rPr>
      </w:pPr>
      <w:r w:rsidRPr="002F2947">
        <w:rPr>
          <w:rFonts w:ascii="Avenir LT Std 45 Book" w:hAnsi="Avenir LT Std 45 Book"/>
          <w:b/>
          <w:color w:val="4C4E50"/>
        </w:rPr>
        <w:t>V</w:t>
      </w:r>
      <w:r>
        <w:rPr>
          <w:rFonts w:ascii="Avenir LT Std 45 Book" w:hAnsi="Avenir LT Std 45 Book"/>
          <w:b/>
          <w:color w:val="4C4E50"/>
        </w:rPr>
        <w:t>I</w:t>
      </w:r>
      <w:r w:rsidRPr="002F2947">
        <w:rPr>
          <w:rFonts w:ascii="Avenir LT Std 45 Book" w:hAnsi="Avenir LT Std 45 Book"/>
          <w:b/>
          <w:color w:val="4C4E50"/>
        </w:rPr>
        <w:t>.</w:t>
      </w:r>
      <w:r w:rsidRPr="002F2947">
        <w:rPr>
          <w:rFonts w:ascii="Avenir LT Std 45 Book" w:hAnsi="Avenir LT Std 45 Book"/>
          <w:b/>
          <w:color w:val="4C4E50"/>
        </w:rPr>
        <w:tab/>
      </w:r>
      <w:r w:rsidR="00A60599">
        <w:rPr>
          <w:rFonts w:ascii="Avenir LT Std 45 Book" w:hAnsi="Avenir LT Std 45 Book"/>
          <w:b/>
          <w:color w:val="4C4E50"/>
        </w:rPr>
        <w:t>Study Session</w:t>
      </w:r>
    </w:p>
    <w:p w14:paraId="55839B59" w14:textId="34EB7E6C" w:rsidR="0052004B" w:rsidRDefault="00A60599" w:rsidP="005B2C41">
      <w:pPr>
        <w:pStyle w:val="ListParagraph"/>
        <w:numPr>
          <w:ilvl w:val="0"/>
          <w:numId w:val="2"/>
        </w:numPr>
        <w:spacing w:after="0" w:line="240" w:lineRule="auto"/>
        <w:ind w:left="3420"/>
        <w:rPr>
          <w:rFonts w:ascii="Avenir LT Std 45 Book" w:eastAsia="Times New Roman" w:hAnsi="Avenir LT Std 45 Book" w:cs="Arial"/>
          <w:b/>
          <w:bCs/>
          <w:i/>
          <w:iCs/>
          <w:color w:val="4C4E50"/>
        </w:rPr>
      </w:pPr>
      <w:r>
        <w:rPr>
          <w:rFonts w:ascii="Avenir LT Std 45 Book" w:eastAsia="Times New Roman" w:hAnsi="Avenir LT Std 45 Book" w:cs="Arial"/>
          <w:b/>
          <w:bCs/>
          <w:i/>
          <w:iCs/>
          <w:color w:val="4C4E50"/>
        </w:rPr>
        <w:t xml:space="preserve">Bellevue Grand Connection – Project Overview and </w:t>
      </w:r>
      <w:proofErr w:type="gramStart"/>
      <w:r>
        <w:rPr>
          <w:rFonts w:ascii="Avenir LT Std 45 Book" w:eastAsia="Times New Roman" w:hAnsi="Avenir LT Std 45 Book" w:cs="Arial"/>
          <w:b/>
          <w:bCs/>
          <w:i/>
          <w:iCs/>
          <w:color w:val="4C4E50"/>
        </w:rPr>
        <w:t>Timeline  Anthony</w:t>
      </w:r>
      <w:proofErr w:type="gramEnd"/>
      <w:r>
        <w:rPr>
          <w:rFonts w:ascii="Avenir LT Std 45 Book" w:eastAsia="Times New Roman" w:hAnsi="Avenir LT Std 45 Book" w:cs="Arial"/>
          <w:b/>
          <w:bCs/>
          <w:i/>
          <w:iCs/>
          <w:color w:val="4C4E50"/>
        </w:rPr>
        <w:t xml:space="preserve"> Gill – City of Bellevue, Office of the Grand Connection, Program Lead</w:t>
      </w:r>
    </w:p>
    <w:p w14:paraId="72CE0FF1" w14:textId="0948E360" w:rsidR="005B2C41" w:rsidRPr="000E0369" w:rsidRDefault="00A60599" w:rsidP="0052004B">
      <w:pPr>
        <w:pStyle w:val="ListParagraph"/>
        <w:spacing w:after="0" w:line="240" w:lineRule="auto"/>
        <w:ind w:left="3420"/>
        <w:rPr>
          <w:rFonts w:ascii="Avenir LT Std 45 Book" w:eastAsia="Times New Roman" w:hAnsi="Avenir LT Std 45 Book" w:cs="Arial"/>
          <w:b/>
          <w:bCs/>
          <w:i/>
          <w:iCs/>
          <w:color w:val="4C4E50"/>
        </w:rPr>
      </w:pPr>
      <w:r>
        <w:rPr>
          <w:rFonts w:ascii="Avenir LT Std 45 Book" w:eastAsia="Times New Roman" w:hAnsi="Avenir LT Std 45 Book" w:cs="Arial"/>
          <w:b/>
          <w:bCs/>
          <w:i/>
          <w:iCs/>
          <w:color w:val="4C4E50"/>
        </w:rPr>
        <w:t xml:space="preserve"> Sara</w:t>
      </w:r>
      <w:r w:rsidR="00632413">
        <w:rPr>
          <w:rFonts w:ascii="Avenir LT Std 45 Book" w:eastAsia="Times New Roman" w:hAnsi="Avenir LT Std 45 Book" w:cs="Arial"/>
          <w:b/>
          <w:bCs/>
          <w:i/>
          <w:iCs/>
          <w:color w:val="4C4E50"/>
        </w:rPr>
        <w:t>h</w:t>
      </w:r>
      <w:r>
        <w:rPr>
          <w:rFonts w:ascii="Avenir LT Std 45 Book" w:eastAsia="Times New Roman" w:hAnsi="Avenir LT Std 45 Book" w:cs="Arial"/>
          <w:b/>
          <w:bCs/>
          <w:i/>
          <w:iCs/>
          <w:color w:val="4C4E50"/>
        </w:rPr>
        <w:t xml:space="preserve"> Langton, Friends of the Grand Connection. </w:t>
      </w:r>
      <w:r w:rsidR="00853D4E" w:rsidRPr="00853D4E">
        <w:rPr>
          <w:rFonts w:ascii="Avenir LT Std 45 Book" w:eastAsia="Times New Roman" w:hAnsi="Avenir LT Std 45 Book" w:cs="Arial"/>
          <w:b/>
          <w:bCs/>
          <w:i/>
          <w:iCs/>
          <w:color w:val="4C4E50"/>
        </w:rPr>
        <w:t xml:space="preserve"> </w:t>
      </w:r>
    </w:p>
    <w:p w14:paraId="3438A8EE" w14:textId="36E5CCF5" w:rsidR="005B2C41" w:rsidRPr="003F274F" w:rsidRDefault="005B2C41" w:rsidP="000E0369">
      <w:pPr>
        <w:spacing w:after="0"/>
        <w:ind w:left="1170" w:right="720" w:hanging="450"/>
        <w:rPr>
          <w:rFonts w:ascii="Avenir LT Std 45 Book" w:hAnsi="Avenir LT Std 45 Book"/>
          <w:b/>
          <w:color w:val="4C4E50"/>
        </w:rPr>
      </w:pPr>
      <w:r w:rsidRPr="00BD2B70">
        <w:rPr>
          <w:rFonts w:ascii="Avenir LT Std 45 Book" w:hAnsi="Avenir LT Std 45 Book"/>
          <w:b/>
          <w:color w:val="4C4E50"/>
        </w:rPr>
        <w:tab/>
      </w:r>
      <w:r w:rsidRPr="00BD2B70">
        <w:rPr>
          <w:rFonts w:ascii="Avenir LT Std 45 Book" w:hAnsi="Avenir LT Std 45 Book"/>
          <w:b/>
          <w:color w:val="4C4E50"/>
        </w:rPr>
        <w:tab/>
      </w:r>
      <w:r w:rsidRPr="003F274F">
        <w:rPr>
          <w:rFonts w:ascii="Avenir LT Std 45 Book" w:hAnsi="Avenir LT Std 45 Book"/>
          <w:b/>
          <w:color w:val="4C4E50"/>
        </w:rPr>
        <w:t xml:space="preserve">              </w:t>
      </w:r>
      <w:r w:rsidRPr="003F274F">
        <w:rPr>
          <w:rFonts w:ascii="Avenir LT Std 45 Book" w:hAnsi="Avenir LT Std 45 Book"/>
          <w:b/>
          <w:color w:val="4C4E50"/>
        </w:rPr>
        <w:tab/>
      </w:r>
    </w:p>
    <w:p w14:paraId="7CB57F2F" w14:textId="77777777" w:rsidR="005B2C41" w:rsidRDefault="005B2C41" w:rsidP="005B2C41">
      <w:pPr>
        <w:spacing w:after="0" w:line="256" w:lineRule="auto"/>
        <w:ind w:left="1890" w:right="720"/>
        <w:rPr>
          <w:rFonts w:ascii="Avenir LT Std 45 Book" w:eastAsia="Times New Roman" w:hAnsi="Avenir LT Std 45 Book" w:cs="Arial"/>
          <w:i/>
          <w:iCs/>
          <w:color w:val="4C4E50"/>
        </w:rPr>
      </w:pPr>
      <w:r>
        <w:rPr>
          <w:rFonts w:ascii="Avenir LT Std 45 Book" w:hAnsi="Avenir LT Std 45 Book"/>
          <w:b/>
          <w:color w:val="4C4E50"/>
        </w:rPr>
        <w:t>VI</w:t>
      </w:r>
      <w:r w:rsidRPr="002157F9">
        <w:rPr>
          <w:rFonts w:ascii="Avenir LT Std 45 Book" w:hAnsi="Avenir LT Std 45 Book"/>
          <w:b/>
          <w:color w:val="4C4E50"/>
        </w:rPr>
        <w:t xml:space="preserve">II.   Executive Session </w:t>
      </w:r>
      <w:r>
        <w:rPr>
          <w:rFonts w:ascii="Avenir LT Std 45 Book" w:hAnsi="Avenir LT Std 45 Book"/>
          <w:b/>
          <w:color w:val="4C4E50"/>
        </w:rPr>
        <w:t>– none</w:t>
      </w:r>
    </w:p>
    <w:p w14:paraId="59DD2E46" w14:textId="77777777" w:rsidR="005B2C41" w:rsidRDefault="005B2C41" w:rsidP="005B2C41">
      <w:pPr>
        <w:spacing w:after="0" w:line="256" w:lineRule="auto"/>
        <w:ind w:left="1890" w:right="720"/>
        <w:rPr>
          <w:rFonts w:ascii="Avenir LT Std 45 Book" w:eastAsia="Times New Roman" w:hAnsi="Avenir LT Std 45 Book" w:cs="Arial"/>
          <w:i/>
          <w:iCs/>
          <w:color w:val="4C4E50"/>
        </w:rPr>
      </w:pPr>
    </w:p>
    <w:p w14:paraId="15452B8B" w14:textId="77777777" w:rsidR="005B2C41" w:rsidRPr="002F2947" w:rsidRDefault="005B2C41" w:rsidP="005B2C41">
      <w:pPr>
        <w:spacing w:after="0"/>
        <w:ind w:left="2520" w:right="720" w:hanging="630"/>
        <w:rPr>
          <w:rFonts w:ascii="Avenir LT Std 45 Book" w:hAnsi="Avenir LT Std 45 Book"/>
          <w:b/>
          <w:i/>
          <w:color w:val="4C4E50"/>
        </w:rPr>
      </w:pPr>
      <w:r>
        <w:rPr>
          <w:rFonts w:ascii="Avenir LT Std 45 Book" w:hAnsi="Avenir LT Std 45 Book"/>
          <w:b/>
          <w:color w:val="4C4E50"/>
        </w:rPr>
        <w:t>IX.</w:t>
      </w:r>
      <w:r w:rsidRPr="002F2947">
        <w:rPr>
          <w:rFonts w:ascii="Avenir LT Std 45 Book" w:hAnsi="Avenir LT Std 45 Book"/>
          <w:b/>
          <w:color w:val="4C4E50"/>
        </w:rPr>
        <w:t xml:space="preserve">  Communications with the Public</w:t>
      </w:r>
    </w:p>
    <w:p w14:paraId="19A42D7E" w14:textId="77777777" w:rsidR="005B2C41" w:rsidRDefault="005B2C41" w:rsidP="005B2C41">
      <w:pPr>
        <w:spacing w:after="0"/>
        <w:ind w:left="2520" w:right="720" w:hanging="630"/>
        <w:rPr>
          <w:rFonts w:ascii="Avenir LT Std 45 Book" w:hAnsi="Avenir LT Std 45 Book"/>
          <w:b/>
          <w:color w:val="4C4E50"/>
        </w:rPr>
      </w:pPr>
      <w:r>
        <w:rPr>
          <w:rFonts w:ascii="Avenir LT Std 45 Book" w:hAnsi="Avenir LT Std 45 Book"/>
          <w:b/>
          <w:color w:val="4C4E50"/>
        </w:rPr>
        <w:t>X</w:t>
      </w:r>
      <w:r w:rsidRPr="002F2947">
        <w:rPr>
          <w:rFonts w:ascii="Avenir LT Std 45 Book" w:hAnsi="Avenir LT Std 45 Book"/>
          <w:b/>
          <w:color w:val="4C4E50"/>
        </w:rPr>
        <w:t>.    Adjournment</w:t>
      </w:r>
    </w:p>
    <w:p w14:paraId="4DA616F5" w14:textId="257959E4" w:rsidR="000E0369" w:rsidRDefault="000E0369" w:rsidP="005B2C41">
      <w:pPr>
        <w:spacing w:after="0"/>
        <w:ind w:left="2520" w:right="720" w:hanging="630"/>
        <w:rPr>
          <w:rFonts w:ascii="Avenir LT Std 45 Book" w:hAnsi="Avenir LT Std 45 Book"/>
          <w:b/>
          <w:color w:val="4C4E50"/>
        </w:rPr>
      </w:pPr>
      <w:r>
        <w:rPr>
          <w:rFonts w:ascii="Avenir LT Std 45 Book" w:hAnsi="Avenir LT Std 45 Book"/>
          <w:b/>
          <w:color w:val="4C4E50"/>
        </w:rPr>
        <w:t>XI.   Remodel Building Tour</w:t>
      </w:r>
    </w:p>
    <w:p w14:paraId="4A7204E1" w14:textId="77777777" w:rsidR="005B2C41" w:rsidRDefault="005B2C41" w:rsidP="005B2C41">
      <w:pPr>
        <w:spacing w:after="0"/>
        <w:ind w:right="720"/>
        <w:rPr>
          <w:rFonts w:ascii="Avenir LT Std 45 Book" w:hAnsi="Avenir LT Std 45 Book"/>
          <w:b/>
          <w:color w:val="4C4E50"/>
        </w:rPr>
      </w:pPr>
    </w:p>
    <w:p w14:paraId="1331F7DE" w14:textId="77777777" w:rsidR="005B2C41" w:rsidRDefault="005B2C41" w:rsidP="005B2C41">
      <w:pPr>
        <w:spacing w:after="0"/>
        <w:ind w:right="720"/>
        <w:rPr>
          <w:rFonts w:ascii="Avenir LT Std 45 Book" w:hAnsi="Avenir LT Std 45 Book"/>
          <w:b/>
          <w:color w:val="4C4E50"/>
        </w:rPr>
      </w:pPr>
    </w:p>
    <w:p w14:paraId="7EFEC81A" w14:textId="7A990338" w:rsidR="005B2C41" w:rsidRDefault="005B2C41" w:rsidP="005B2C41">
      <w:pPr>
        <w:spacing w:after="0"/>
        <w:ind w:left="1530" w:right="720"/>
        <w:rPr>
          <w:rFonts w:ascii="Avenir LT Std 45 Book" w:hAnsi="Avenir LT Std 45 Book"/>
          <w:color w:val="4C4E50"/>
        </w:rPr>
      </w:pPr>
      <w:r>
        <w:rPr>
          <w:rFonts w:ascii="Avenir LT Std 45 Book" w:hAnsi="Avenir LT Std 45 Book"/>
          <w:b/>
          <w:color w:val="4C4E50"/>
        </w:rPr>
        <w:t>Next Board Meeting</w:t>
      </w:r>
      <w:r>
        <w:rPr>
          <w:rFonts w:ascii="Avenir LT Std 45 Book" w:hAnsi="Avenir LT Std 45 Book"/>
          <w:color w:val="4C4E50"/>
        </w:rPr>
        <w:t>:</w:t>
      </w:r>
      <w:r>
        <w:rPr>
          <w:rFonts w:ascii="Avenir LT Std 45 Book" w:hAnsi="Avenir LT Std 45 Book"/>
          <w:color w:val="4C4E50"/>
        </w:rPr>
        <w:tab/>
        <w:t xml:space="preserve">Tuesday, </w:t>
      </w:r>
      <w:r w:rsidR="00A60599">
        <w:rPr>
          <w:rFonts w:ascii="Avenir LT Std 45 Book" w:hAnsi="Avenir LT Std 45 Book"/>
          <w:color w:val="4C4E50"/>
        </w:rPr>
        <w:t>October</w:t>
      </w:r>
      <w:r w:rsidR="00853D4E">
        <w:rPr>
          <w:rFonts w:ascii="Avenir LT Std 45 Book" w:hAnsi="Avenir LT Std 45 Book"/>
          <w:color w:val="4C4E50"/>
        </w:rPr>
        <w:t xml:space="preserve"> </w:t>
      </w:r>
      <w:r>
        <w:rPr>
          <w:rFonts w:ascii="Avenir LT Std 45 Book" w:hAnsi="Avenir LT Std 45 Book"/>
          <w:color w:val="4C4E50"/>
        </w:rPr>
        <w:t>2</w:t>
      </w:r>
      <w:r w:rsidR="00A60599">
        <w:rPr>
          <w:rFonts w:ascii="Avenir LT Std 45 Book" w:hAnsi="Avenir LT Std 45 Book"/>
          <w:color w:val="4C4E50"/>
        </w:rPr>
        <w:t>7</w:t>
      </w:r>
      <w:r>
        <w:rPr>
          <w:rFonts w:ascii="Avenir LT Std 45 Book" w:hAnsi="Avenir LT Std 45 Book"/>
          <w:color w:val="4C4E50"/>
        </w:rPr>
        <w:t>, 2026</w:t>
      </w:r>
    </w:p>
    <w:p w14:paraId="0F4F8017" w14:textId="400CD137" w:rsidR="005B2C41" w:rsidRDefault="005B2C41" w:rsidP="005B2C41">
      <w:pPr>
        <w:spacing w:after="0"/>
        <w:ind w:left="1620" w:right="720"/>
        <w:rPr>
          <w:rFonts w:ascii="Avenir LT Std 45 Book" w:hAnsi="Avenir LT Std 45 Book"/>
          <w:color w:val="4C4E50"/>
        </w:rPr>
      </w:pPr>
      <w:r>
        <w:rPr>
          <w:rFonts w:ascii="Avenir LT Std 45 Book" w:hAnsi="Avenir LT Std 45 Book"/>
          <w:color w:val="4C4E50"/>
        </w:rPr>
        <w:tab/>
      </w:r>
      <w:r>
        <w:rPr>
          <w:rFonts w:ascii="Avenir LT Std 45 Book" w:hAnsi="Avenir LT Std 45 Book"/>
          <w:color w:val="4C4E50"/>
        </w:rPr>
        <w:tab/>
      </w:r>
      <w:r>
        <w:rPr>
          <w:rFonts w:ascii="Avenir LT Std 45 Book" w:hAnsi="Avenir LT Std 45 Book"/>
          <w:color w:val="4C4E50"/>
        </w:rPr>
        <w:tab/>
      </w:r>
      <w:r>
        <w:rPr>
          <w:rFonts w:ascii="Avenir LT Std 45 Book" w:hAnsi="Avenir LT Std 45 Book"/>
          <w:color w:val="4C4E50"/>
        </w:rPr>
        <w:tab/>
        <w:t xml:space="preserve">Meydenbauer Center Room </w:t>
      </w:r>
      <w:r w:rsidR="000B7B09">
        <w:rPr>
          <w:rFonts w:ascii="Avenir LT Std 45 Book" w:hAnsi="Avenir LT Std 45 Book"/>
          <w:color w:val="4C4E50"/>
        </w:rPr>
        <w:t>303</w:t>
      </w:r>
      <w:r>
        <w:rPr>
          <w:rFonts w:ascii="Avenir LT Std 45 Book" w:hAnsi="Avenir LT Std 45 Book"/>
          <w:color w:val="4C4E50"/>
        </w:rPr>
        <w:t xml:space="preserve"> or online Zoom</w:t>
      </w:r>
    </w:p>
    <w:p w14:paraId="77F1A288" w14:textId="77777777" w:rsidR="005B2C41" w:rsidRDefault="005B2C41" w:rsidP="005B2C41">
      <w:pPr>
        <w:spacing w:after="0"/>
        <w:ind w:left="1620" w:right="720"/>
        <w:rPr>
          <w:rFonts w:ascii="Avenir LT Std 45 Book" w:hAnsi="Avenir LT Std 45 Book"/>
          <w:color w:val="4C4E50"/>
        </w:rPr>
      </w:pPr>
      <w:r>
        <w:rPr>
          <w:rFonts w:ascii="Avenir LT Std 45 Book" w:hAnsi="Avenir LT Std 45 Book"/>
          <w:color w:val="4C4E50"/>
        </w:rPr>
        <w:tab/>
      </w:r>
      <w:r>
        <w:rPr>
          <w:rFonts w:ascii="Avenir LT Std 45 Book" w:hAnsi="Avenir LT Std 45 Book"/>
          <w:color w:val="4C4E50"/>
        </w:rPr>
        <w:tab/>
      </w:r>
      <w:r>
        <w:rPr>
          <w:rFonts w:ascii="Avenir LT Std 45 Book" w:hAnsi="Avenir LT Std 45 Book"/>
          <w:color w:val="4C4E50"/>
        </w:rPr>
        <w:tab/>
      </w:r>
      <w:r>
        <w:rPr>
          <w:rFonts w:ascii="Avenir LT Std 45 Book" w:hAnsi="Avenir LT Std 45 Book"/>
          <w:color w:val="4C4E50"/>
        </w:rPr>
        <w:tab/>
        <w:t>Bellevue, WA 98004</w:t>
      </w:r>
    </w:p>
    <w:p w14:paraId="1C10BC10" w14:textId="77777777" w:rsidR="00937B15" w:rsidRDefault="00937B15" w:rsidP="0052004B">
      <w:pPr>
        <w:spacing w:after="0"/>
        <w:ind w:right="720"/>
        <w:rPr>
          <w:rFonts w:ascii="Avenir LT Std 45 Book" w:hAnsi="Avenir LT Std 45 Book"/>
          <w:color w:val="4C4E50"/>
        </w:rPr>
      </w:pPr>
    </w:p>
    <w:p w14:paraId="2EB2BF84" w14:textId="77777777" w:rsidR="0052004B" w:rsidRDefault="0052004B" w:rsidP="0052004B">
      <w:pPr>
        <w:spacing w:after="0"/>
        <w:ind w:right="720"/>
        <w:rPr>
          <w:rFonts w:ascii="Avenir LT Std 45 Book" w:hAnsi="Avenir LT Std 45 Book"/>
          <w:color w:val="4C4E50"/>
        </w:rPr>
      </w:pPr>
    </w:p>
    <w:p w14:paraId="6DF96BED" w14:textId="77777777" w:rsidR="0052004B" w:rsidRDefault="0052004B" w:rsidP="0052004B">
      <w:pPr>
        <w:spacing w:after="0"/>
        <w:ind w:right="720"/>
        <w:rPr>
          <w:rFonts w:ascii="Avenir LT Std 45 Book" w:hAnsi="Avenir LT Std 45 Book"/>
          <w:color w:val="4C4E50"/>
        </w:rPr>
      </w:pPr>
    </w:p>
    <w:p w14:paraId="0132B201" w14:textId="77777777" w:rsidR="0052004B" w:rsidRDefault="0052004B" w:rsidP="0052004B">
      <w:pPr>
        <w:spacing w:after="0"/>
        <w:ind w:right="720"/>
        <w:rPr>
          <w:rFonts w:ascii="Avenir LT Std 45 Book" w:hAnsi="Avenir LT Std 45 Book"/>
          <w:color w:val="4C4E50"/>
        </w:rPr>
      </w:pPr>
    </w:p>
    <w:p w14:paraId="001DE520" w14:textId="77777777" w:rsidR="0052004B" w:rsidRDefault="0052004B" w:rsidP="0052004B">
      <w:pPr>
        <w:spacing w:after="0"/>
        <w:ind w:right="720"/>
        <w:rPr>
          <w:rFonts w:ascii="Avenir LT Std 45 Book" w:hAnsi="Avenir LT Std 45 Book"/>
          <w:b/>
          <w:bCs/>
          <w:color w:val="4C4E50"/>
        </w:rPr>
      </w:pPr>
    </w:p>
    <w:p w14:paraId="59446AFF" w14:textId="77777777" w:rsidR="00937B15" w:rsidRDefault="00937B15" w:rsidP="00937B15">
      <w:pPr>
        <w:spacing w:after="0"/>
        <w:ind w:left="1980" w:right="720"/>
        <w:rPr>
          <w:rFonts w:ascii="Avenir LT Std 45 Book" w:hAnsi="Avenir LT Std 45 Book"/>
          <w:b/>
          <w:bCs/>
          <w:color w:val="4C4E50"/>
        </w:rPr>
      </w:pPr>
    </w:p>
    <w:p w14:paraId="66B9133A" w14:textId="490B8043" w:rsidR="00937B15" w:rsidRPr="00937B15" w:rsidRDefault="00937B15" w:rsidP="00937B15">
      <w:pPr>
        <w:spacing w:after="0"/>
        <w:ind w:left="1980" w:right="720"/>
        <w:rPr>
          <w:rFonts w:ascii="Avenir LT Std 45 Book" w:hAnsi="Avenir LT Std 45 Book"/>
          <w:b/>
          <w:bCs/>
          <w:color w:val="4C4E50"/>
        </w:rPr>
      </w:pPr>
      <w:r w:rsidRPr="00937B15">
        <w:rPr>
          <w:rFonts w:ascii="Avenir LT Std 45 Book" w:hAnsi="Avenir LT Std 45 Book"/>
          <w:b/>
          <w:bCs/>
          <w:color w:val="4C4E50"/>
        </w:rPr>
        <w:lastRenderedPageBreak/>
        <w:t>Bellevue Convention Center Authority is inviting you to a scheduled Zoom meeting.</w:t>
      </w:r>
    </w:p>
    <w:p w14:paraId="65237342" w14:textId="77777777" w:rsidR="00937B15" w:rsidRPr="00937B15" w:rsidRDefault="00937B15" w:rsidP="00937B15">
      <w:pPr>
        <w:spacing w:after="0"/>
        <w:ind w:left="1980" w:right="720"/>
        <w:rPr>
          <w:rFonts w:ascii="Avenir LT Std 45 Book" w:hAnsi="Avenir LT Std 45 Book"/>
          <w:b/>
          <w:bCs/>
          <w:color w:val="4C4E50"/>
        </w:rPr>
      </w:pPr>
    </w:p>
    <w:p w14:paraId="1C0986FE" w14:textId="77777777" w:rsidR="00937B15" w:rsidRPr="00937B15" w:rsidRDefault="00937B15" w:rsidP="00937B15">
      <w:pPr>
        <w:spacing w:after="0"/>
        <w:ind w:left="1980" w:right="720"/>
        <w:rPr>
          <w:rFonts w:ascii="Avenir LT Std 45 Book" w:hAnsi="Avenir LT Std 45 Book"/>
          <w:b/>
          <w:bCs/>
          <w:color w:val="4C4E50"/>
        </w:rPr>
      </w:pPr>
      <w:r w:rsidRPr="00937B15">
        <w:rPr>
          <w:rFonts w:ascii="Avenir LT Std 45 Book" w:hAnsi="Avenir LT Std 45 Book"/>
          <w:b/>
          <w:bCs/>
          <w:color w:val="4C4E50"/>
        </w:rPr>
        <w:t>Topic: September 2026 BCCA Board Meeting</w:t>
      </w:r>
    </w:p>
    <w:p w14:paraId="348C73D9" w14:textId="77777777" w:rsidR="00937B15" w:rsidRPr="00937B15" w:rsidRDefault="00937B15" w:rsidP="00937B15">
      <w:pPr>
        <w:spacing w:after="0"/>
        <w:ind w:left="1980" w:right="720"/>
        <w:rPr>
          <w:rFonts w:ascii="Avenir LT Std 45 Book" w:hAnsi="Avenir LT Std 45 Book"/>
          <w:b/>
          <w:bCs/>
          <w:color w:val="4C4E50"/>
        </w:rPr>
      </w:pPr>
      <w:r w:rsidRPr="00937B15">
        <w:rPr>
          <w:rFonts w:ascii="Avenir LT Std 45 Book" w:hAnsi="Avenir LT Std 45 Book"/>
          <w:b/>
          <w:bCs/>
          <w:color w:val="4C4E50"/>
        </w:rPr>
        <w:t xml:space="preserve">Time: Sep 22, </w:t>
      </w:r>
      <w:proofErr w:type="gramStart"/>
      <w:r w:rsidRPr="00937B15">
        <w:rPr>
          <w:rFonts w:ascii="Avenir LT Std 45 Book" w:hAnsi="Avenir LT Std 45 Book"/>
          <w:b/>
          <w:bCs/>
          <w:color w:val="4C4E50"/>
        </w:rPr>
        <w:t>2026</w:t>
      </w:r>
      <w:proofErr w:type="gramEnd"/>
      <w:r w:rsidRPr="00937B15">
        <w:rPr>
          <w:rFonts w:ascii="Avenir LT Std 45 Book" w:hAnsi="Avenir LT Std 45 Book"/>
          <w:b/>
          <w:bCs/>
          <w:color w:val="4C4E50"/>
        </w:rPr>
        <w:t xml:space="preserve"> 08:30 AM Pacific Time (US and Canada)</w:t>
      </w:r>
    </w:p>
    <w:p w14:paraId="0B4520CE" w14:textId="77777777" w:rsidR="00937B15" w:rsidRPr="00937B15" w:rsidRDefault="00937B15" w:rsidP="00937B15">
      <w:pPr>
        <w:spacing w:after="0"/>
        <w:ind w:left="1980" w:right="720"/>
        <w:rPr>
          <w:rFonts w:ascii="Avenir LT Std 45 Book" w:hAnsi="Avenir LT Std 45 Book"/>
          <w:b/>
          <w:bCs/>
          <w:color w:val="4C4E50"/>
        </w:rPr>
      </w:pPr>
      <w:r w:rsidRPr="00937B15">
        <w:rPr>
          <w:rFonts w:ascii="Avenir LT Std 45 Book" w:hAnsi="Avenir LT Std 45 Book"/>
          <w:b/>
          <w:bCs/>
          <w:color w:val="4C4E50"/>
        </w:rPr>
        <w:t>Join Zoom Meeting</w:t>
      </w:r>
    </w:p>
    <w:p w14:paraId="7608318F" w14:textId="5A6B5B42" w:rsidR="00937B15" w:rsidRDefault="00632413" w:rsidP="00937B15">
      <w:pPr>
        <w:spacing w:after="0"/>
        <w:ind w:left="1980" w:right="720"/>
        <w:rPr>
          <w:rFonts w:ascii="Avenir LT Std 45 Book" w:hAnsi="Avenir LT Std 45 Book"/>
          <w:b/>
          <w:bCs/>
          <w:color w:val="4C4E50"/>
        </w:rPr>
      </w:pPr>
      <w:hyperlink r:id="rId8" w:history="1">
        <w:r w:rsidR="00937B15" w:rsidRPr="00EB44C8">
          <w:rPr>
            <w:rStyle w:val="Hyperlink"/>
            <w:rFonts w:ascii="Avenir LT Std 45 Book" w:hAnsi="Avenir LT Std 45 Book"/>
            <w:b/>
            <w:bCs/>
          </w:rPr>
          <w:t>https://us02web.zoom.us/j/84873501625</w:t>
        </w:r>
      </w:hyperlink>
    </w:p>
    <w:p w14:paraId="2ED06CD3" w14:textId="77777777" w:rsidR="00937B15" w:rsidRPr="00937B15" w:rsidRDefault="00937B15" w:rsidP="00937B15">
      <w:pPr>
        <w:spacing w:after="0"/>
        <w:ind w:left="1980" w:right="720"/>
        <w:rPr>
          <w:rFonts w:ascii="Avenir LT Std 45 Book" w:hAnsi="Avenir LT Std 45 Book"/>
          <w:b/>
          <w:bCs/>
          <w:color w:val="4C4E50"/>
        </w:rPr>
      </w:pPr>
    </w:p>
    <w:p w14:paraId="33623A07" w14:textId="77777777" w:rsidR="00937B15" w:rsidRPr="00937B15" w:rsidRDefault="00937B15" w:rsidP="00937B15">
      <w:pPr>
        <w:spacing w:after="0"/>
        <w:ind w:left="1980" w:right="720"/>
        <w:rPr>
          <w:rFonts w:ascii="Avenir LT Std 45 Book" w:hAnsi="Avenir LT Std 45 Book"/>
          <w:b/>
          <w:bCs/>
          <w:color w:val="4C4E50"/>
        </w:rPr>
      </w:pPr>
    </w:p>
    <w:sectPr w:rsidR="00937B15" w:rsidRPr="00937B15" w:rsidSect="00C603D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008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95B11" w14:textId="77777777" w:rsidR="003260FD" w:rsidRDefault="003260FD" w:rsidP="008515CE">
      <w:pPr>
        <w:spacing w:after="0" w:line="240" w:lineRule="auto"/>
      </w:pPr>
      <w:r>
        <w:separator/>
      </w:r>
    </w:p>
  </w:endnote>
  <w:endnote w:type="continuationSeparator" w:id="0">
    <w:p w14:paraId="4ABDB0FC" w14:textId="77777777" w:rsidR="003260FD" w:rsidRDefault="003260FD" w:rsidP="00851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venir LT Std 45 Book">
    <w:panose1 w:val="020B0502020203020204"/>
    <w:charset w:val="00"/>
    <w:family w:val="swiss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8E690" w14:textId="77777777" w:rsidR="00655D08" w:rsidRDefault="00655D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87934" w14:textId="77777777" w:rsidR="00655D08" w:rsidRDefault="00655D0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E3D8B" w14:textId="77777777" w:rsidR="00655D08" w:rsidRDefault="00655D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C345E" w14:textId="77777777" w:rsidR="003260FD" w:rsidRDefault="003260FD" w:rsidP="008515CE">
      <w:pPr>
        <w:spacing w:after="0" w:line="240" w:lineRule="auto"/>
      </w:pPr>
      <w:r>
        <w:separator/>
      </w:r>
    </w:p>
  </w:footnote>
  <w:footnote w:type="continuationSeparator" w:id="0">
    <w:p w14:paraId="7EC2E93F" w14:textId="77777777" w:rsidR="003260FD" w:rsidRDefault="003260FD" w:rsidP="008515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5EDF1" w14:textId="77777777" w:rsidR="00655D08" w:rsidRDefault="00655D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8EF58" w14:textId="77777777" w:rsidR="008515CE" w:rsidRDefault="003B655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F9A1E5F" wp14:editId="21829C41">
          <wp:simplePos x="0" y="0"/>
          <wp:positionH relativeFrom="column">
            <wp:posOffset>-754912</wp:posOffset>
          </wp:positionH>
          <wp:positionV relativeFrom="paragraph">
            <wp:posOffset>-265814</wp:posOffset>
          </wp:positionV>
          <wp:extent cx="1540777" cy="9956561"/>
          <wp:effectExtent l="0" t="0" r="2540" b="6985"/>
          <wp:wrapNone/>
          <wp:docPr id="818600642" name="Picture 8186006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8600642" name="Picture 81860064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40777" cy="99565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02DADC" w14:textId="77777777" w:rsidR="008515CE" w:rsidRDefault="008515C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A7B17" w14:textId="77777777" w:rsidR="00655D08" w:rsidRDefault="00655D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A275B6"/>
    <w:multiLevelType w:val="hybridMultilevel"/>
    <w:tmpl w:val="7158D6F2"/>
    <w:lvl w:ilvl="0" w:tplc="DF8EFE40">
      <w:numFmt w:val="bullet"/>
      <w:lvlText w:val="-"/>
      <w:lvlJc w:val="left"/>
      <w:pPr>
        <w:ind w:left="3240" w:hanging="360"/>
      </w:pPr>
      <w:rPr>
        <w:rFonts w:ascii="Avenir LT Std 45 Book" w:eastAsiaTheme="minorHAnsi" w:hAnsi="Avenir LT Std 45 Book" w:cstheme="minorBidi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64A422B7"/>
    <w:multiLevelType w:val="hybridMultilevel"/>
    <w:tmpl w:val="40685A0E"/>
    <w:lvl w:ilvl="0" w:tplc="04090013">
      <w:start w:val="1"/>
      <w:numFmt w:val="upperRoman"/>
      <w:lvlText w:val="%1."/>
      <w:lvlJc w:val="right"/>
      <w:pPr>
        <w:ind w:left="4680" w:hanging="360"/>
      </w:pPr>
      <w:rPr>
        <w:rFonts w:hint="default"/>
      </w:rPr>
    </w:lvl>
    <w:lvl w:ilvl="1" w:tplc="649C4016">
      <w:start w:val="1"/>
      <w:numFmt w:val="lowerLetter"/>
      <w:lvlText w:val="%2."/>
      <w:lvlJc w:val="left"/>
      <w:pPr>
        <w:ind w:left="5400" w:hanging="360"/>
      </w:pPr>
      <w:rPr>
        <w:i w:val="0"/>
      </w:rPr>
    </w:lvl>
    <w:lvl w:ilvl="2" w:tplc="3440EEB2">
      <w:start w:val="1"/>
      <w:numFmt w:val="lowerRoman"/>
      <w:lvlText w:val="%3."/>
      <w:lvlJc w:val="right"/>
      <w:pPr>
        <w:ind w:left="6120" w:hanging="180"/>
      </w:pPr>
      <w:rPr>
        <w:i w:val="0"/>
      </w:r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num w:numId="1" w16cid:durableId="965620599">
    <w:abstractNumId w:val="1"/>
  </w:num>
  <w:num w:numId="2" w16cid:durableId="399405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A52"/>
    <w:rsid w:val="000266FC"/>
    <w:rsid w:val="000556A4"/>
    <w:rsid w:val="000B6FA5"/>
    <w:rsid w:val="000B7B09"/>
    <w:rsid w:val="000E0369"/>
    <w:rsid w:val="000E73E4"/>
    <w:rsid w:val="00142972"/>
    <w:rsid w:val="00143EDD"/>
    <w:rsid w:val="001D1C9D"/>
    <w:rsid w:val="00212855"/>
    <w:rsid w:val="002C482B"/>
    <w:rsid w:val="00310791"/>
    <w:rsid w:val="003260FD"/>
    <w:rsid w:val="00335568"/>
    <w:rsid w:val="003B655D"/>
    <w:rsid w:val="003E6D30"/>
    <w:rsid w:val="00490E3A"/>
    <w:rsid w:val="00493FFD"/>
    <w:rsid w:val="0052004B"/>
    <w:rsid w:val="00537E9B"/>
    <w:rsid w:val="00572E6E"/>
    <w:rsid w:val="00575EBE"/>
    <w:rsid w:val="005B2C41"/>
    <w:rsid w:val="00601F68"/>
    <w:rsid w:val="00632413"/>
    <w:rsid w:val="0063704F"/>
    <w:rsid w:val="00641A3E"/>
    <w:rsid w:val="00655198"/>
    <w:rsid w:val="00655D08"/>
    <w:rsid w:val="00675E00"/>
    <w:rsid w:val="00677C43"/>
    <w:rsid w:val="006A49A8"/>
    <w:rsid w:val="006B5781"/>
    <w:rsid w:val="0070467A"/>
    <w:rsid w:val="00751E02"/>
    <w:rsid w:val="00752926"/>
    <w:rsid w:val="00761A57"/>
    <w:rsid w:val="0079475E"/>
    <w:rsid w:val="007F7D9F"/>
    <w:rsid w:val="00827AED"/>
    <w:rsid w:val="00847FAC"/>
    <w:rsid w:val="00850C9B"/>
    <w:rsid w:val="008515CE"/>
    <w:rsid w:val="00853D4E"/>
    <w:rsid w:val="00860559"/>
    <w:rsid w:val="008A31D1"/>
    <w:rsid w:val="008C1670"/>
    <w:rsid w:val="00900219"/>
    <w:rsid w:val="009013EE"/>
    <w:rsid w:val="00937B15"/>
    <w:rsid w:val="009463F5"/>
    <w:rsid w:val="009A5417"/>
    <w:rsid w:val="009B344A"/>
    <w:rsid w:val="009E11F7"/>
    <w:rsid w:val="009F1F89"/>
    <w:rsid w:val="00A20FC1"/>
    <w:rsid w:val="00A60599"/>
    <w:rsid w:val="00AA540B"/>
    <w:rsid w:val="00AB0810"/>
    <w:rsid w:val="00AB6EA3"/>
    <w:rsid w:val="00B70801"/>
    <w:rsid w:val="00BA08D6"/>
    <w:rsid w:val="00BA2AFA"/>
    <w:rsid w:val="00BF641C"/>
    <w:rsid w:val="00C02702"/>
    <w:rsid w:val="00C02DFC"/>
    <w:rsid w:val="00C12046"/>
    <w:rsid w:val="00C55AED"/>
    <w:rsid w:val="00C603D7"/>
    <w:rsid w:val="00D01434"/>
    <w:rsid w:val="00D0214D"/>
    <w:rsid w:val="00D0482D"/>
    <w:rsid w:val="00D360BF"/>
    <w:rsid w:val="00D56125"/>
    <w:rsid w:val="00D92304"/>
    <w:rsid w:val="00E20ADF"/>
    <w:rsid w:val="00EC329A"/>
    <w:rsid w:val="00F214F9"/>
    <w:rsid w:val="00F33568"/>
    <w:rsid w:val="00F65316"/>
    <w:rsid w:val="00FF2C7D"/>
    <w:rsid w:val="00FF6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24471"/>
  <w15:chartTrackingRefBased/>
  <w15:docId w15:val="{4ABEB0F2-FDA6-421C-B1B0-5B2CE6F41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D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15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15CE"/>
  </w:style>
  <w:style w:type="paragraph" w:styleId="Footer">
    <w:name w:val="footer"/>
    <w:basedOn w:val="Normal"/>
    <w:link w:val="FooterChar"/>
    <w:uiPriority w:val="99"/>
    <w:unhideWhenUsed/>
    <w:rsid w:val="008515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15CE"/>
  </w:style>
  <w:style w:type="paragraph" w:styleId="ListParagraph">
    <w:name w:val="List Paragraph"/>
    <w:basedOn w:val="Normal"/>
    <w:uiPriority w:val="34"/>
    <w:qFormat/>
    <w:rsid w:val="00D5612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F6A5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2E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0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4873501625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Departments\Administration\BCCA%20Board%20of%20Directors\BCCA%20Branding\BCCALetterhead_V5.0_01262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365AE8-0339-4D23-8C9F-E8DD4E251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BCCALetterhead_V5.0_012621</Template>
  <TotalTime>9</TotalTime>
  <Pages>2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Carr</dc:creator>
  <cp:keywords/>
  <dc:description/>
  <cp:lastModifiedBy>Sara Waltemire</cp:lastModifiedBy>
  <cp:revision>5</cp:revision>
  <dcterms:created xsi:type="dcterms:W3CDTF">2026-09-15T19:22:00Z</dcterms:created>
  <dcterms:modified xsi:type="dcterms:W3CDTF">2026-09-17T22:32:00Z</dcterms:modified>
</cp:coreProperties>
</file>